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5A3" w:rsidRPr="00E179DC" w:rsidRDefault="008515A3" w:rsidP="008515A3">
      <w:pPr>
        <w:rPr>
          <w:rFonts w:cs="Arial"/>
          <w:b/>
          <w:color w:val="0070C0"/>
          <w:sz w:val="40"/>
          <w:szCs w:val="40"/>
        </w:rPr>
      </w:pPr>
      <w:r w:rsidRPr="00E22242">
        <w:rPr>
          <w:rFonts w:cs="Arial"/>
          <w:b/>
          <w:noProof/>
          <w:color w:val="D31243" w:themeColor="accent3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3D8F15" wp14:editId="01A6CEBC">
                <wp:simplePos x="0" y="0"/>
                <wp:positionH relativeFrom="column">
                  <wp:posOffset>3552825</wp:posOffset>
                </wp:positionH>
                <wp:positionV relativeFrom="paragraph">
                  <wp:posOffset>7620</wp:posOffset>
                </wp:positionV>
                <wp:extent cx="2783205" cy="114744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5A3" w:rsidRDefault="00E70BA0" w:rsidP="008515A3">
                            <w:pPr>
                              <w:jc w:val="right"/>
                            </w:pPr>
                            <w:r w:rsidRPr="00E70B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64E5EA" wp14:editId="21D4F855">
                                  <wp:extent cx="2638454" cy="895456"/>
                                  <wp:effectExtent l="0" t="0" r="0" b="0"/>
                                  <wp:docPr id="1" name="Picture 1" descr="T:\2013 TRURO SCHOOL CREST AND TEMPLATES\TS Foundation logo\TS-FOUNDATION-Land-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2013 TRURO SCHOOL CREST AND TEMPLATES\TS Foundation logo\TS-FOUNDATION-Land-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993" cy="912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D8F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75pt;margin-top:.6pt;width:219.15pt;height:9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SqIQIAABw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" stroked="f">
                <v:textbox>
                  <w:txbxContent>
                    <w:p w:rsidR="008515A3" w:rsidRDefault="00E70BA0" w:rsidP="008515A3">
                      <w:pPr>
                        <w:jc w:val="right"/>
                      </w:pPr>
                      <w:r w:rsidRPr="00E70B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64E5EA" wp14:editId="21D4F855">
                            <wp:extent cx="2638454" cy="895456"/>
                            <wp:effectExtent l="0" t="0" r="0" b="0"/>
                            <wp:docPr id="1" name="Picture 1" descr="T:\2013 TRURO SCHOOL CREST AND TEMPLATES\TS Foundation logo\TS-FOUNDATION-Land-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2013 TRURO SCHOOL CREST AND TEMPLATES\TS Foundation logo\TS-FOUNDATION-Land-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993" cy="912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9DC" w:rsidRPr="00E22242">
        <w:rPr>
          <w:rFonts w:cs="Arial"/>
          <w:b/>
          <w:color w:val="D31243" w:themeColor="accent3"/>
          <w:sz w:val="40"/>
          <w:szCs w:val="40"/>
        </w:rPr>
        <w:t>DONATION FORM</w:t>
      </w:r>
    </w:p>
    <w:p w:rsidR="008A1F9F" w:rsidRDefault="008A1F9F" w:rsidP="008515A3">
      <w:pPr>
        <w:rPr>
          <w:rFonts w:cs="Arial"/>
          <w:sz w:val="20"/>
          <w:szCs w:val="20"/>
        </w:rPr>
      </w:pPr>
    </w:p>
    <w:p w:rsidR="008A1F9F" w:rsidRPr="00E22242" w:rsidRDefault="00E179DC" w:rsidP="008515A3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All gifts are very gratefully received no matter what size.</w:t>
      </w:r>
    </w:p>
    <w:p w:rsidR="00E179DC" w:rsidRPr="00E22242" w:rsidRDefault="00E179DC" w:rsidP="008515A3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Thank you for your support.</w:t>
      </w:r>
    </w:p>
    <w:p w:rsidR="00516C8C" w:rsidRDefault="00516C8C" w:rsidP="008515A3">
      <w:pPr>
        <w:rPr>
          <w:rFonts w:cs="Arial"/>
          <w:sz w:val="20"/>
          <w:szCs w:val="20"/>
        </w:rPr>
      </w:pPr>
    </w:p>
    <w:p w:rsidR="005E7218" w:rsidRDefault="005E7218" w:rsidP="005E7218">
      <w:pPr>
        <w:jc w:val="both"/>
        <w:rPr>
          <w:rFonts w:cs="Arial"/>
          <w:sz w:val="20"/>
          <w:szCs w:val="20"/>
        </w:rPr>
      </w:pPr>
    </w:p>
    <w:p w:rsidR="00400BFF" w:rsidRPr="005E7218" w:rsidRDefault="00400BFF" w:rsidP="005E7218">
      <w:pPr>
        <w:jc w:val="both"/>
        <w:rPr>
          <w:rFonts w:cs="Arial"/>
          <w:sz w:val="20"/>
          <w:szCs w:val="20"/>
        </w:rPr>
      </w:pPr>
    </w:p>
    <w:p w:rsidR="00C20856" w:rsidRPr="005C65BE" w:rsidRDefault="00E179DC" w:rsidP="00C20856">
      <w:pPr>
        <w:rPr>
          <w:rFonts w:cs="Arial"/>
          <w:b/>
          <w:color w:val="595959"/>
          <w:sz w:val="20"/>
          <w:szCs w:val="20"/>
        </w:rPr>
      </w:pPr>
      <w:r>
        <w:rPr>
          <w:rFonts w:cs="Arial"/>
          <w:b/>
          <w:color w:val="595959"/>
          <w:sz w:val="20"/>
          <w:szCs w:val="20"/>
        </w:rPr>
        <w:t>Please complete this form as follows and return to:</w:t>
      </w:r>
    </w:p>
    <w:p w:rsidR="00FC45E5" w:rsidRPr="00E845FD" w:rsidRDefault="00FC45E5" w:rsidP="00C20856">
      <w:pPr>
        <w:rPr>
          <w:rFonts w:cs="Arial"/>
          <w:b/>
          <w:color w:val="595959"/>
          <w:sz w:val="20"/>
          <w:szCs w:val="20"/>
        </w:rPr>
      </w:pPr>
      <w:r w:rsidRPr="00E845FD">
        <w:rPr>
          <w:rFonts w:cs="Arial"/>
          <w:b/>
          <w:color w:val="595959"/>
          <w:sz w:val="20"/>
          <w:szCs w:val="20"/>
        </w:rPr>
        <w:t>Truro School Development</w:t>
      </w:r>
      <w:r w:rsidR="00E845FD" w:rsidRPr="00E845FD">
        <w:rPr>
          <w:rFonts w:cs="Arial"/>
          <w:b/>
          <w:color w:val="595959"/>
          <w:sz w:val="20"/>
          <w:szCs w:val="20"/>
        </w:rPr>
        <w:t xml:space="preserve"> Office, </w:t>
      </w:r>
      <w:proofErr w:type="spellStart"/>
      <w:r w:rsidR="00E845FD" w:rsidRPr="00E845FD">
        <w:rPr>
          <w:rFonts w:cs="Arial"/>
          <w:b/>
          <w:color w:val="595959"/>
          <w:sz w:val="20"/>
          <w:szCs w:val="20"/>
        </w:rPr>
        <w:t>Trenn</w:t>
      </w:r>
      <w:r w:rsidR="00CF61F1">
        <w:rPr>
          <w:rFonts w:cs="Arial"/>
          <w:b/>
          <w:color w:val="595959"/>
          <w:sz w:val="20"/>
          <w:szCs w:val="20"/>
        </w:rPr>
        <w:t>i</w:t>
      </w:r>
      <w:bookmarkStart w:id="0" w:name="_GoBack"/>
      <w:bookmarkEnd w:id="0"/>
      <w:r w:rsidR="00E845FD" w:rsidRPr="00E845FD">
        <w:rPr>
          <w:rFonts w:cs="Arial"/>
          <w:b/>
          <w:color w:val="595959"/>
          <w:sz w:val="20"/>
          <w:szCs w:val="20"/>
        </w:rPr>
        <w:t>ck</w:t>
      </w:r>
      <w:proofErr w:type="spellEnd"/>
      <w:r w:rsidR="00E845FD" w:rsidRPr="00E845FD">
        <w:rPr>
          <w:rFonts w:cs="Arial"/>
          <w:b/>
          <w:color w:val="595959"/>
          <w:sz w:val="20"/>
          <w:szCs w:val="20"/>
        </w:rPr>
        <w:t xml:space="preserve"> Lane, Truro, Cornwall TR1 1TH</w:t>
      </w:r>
    </w:p>
    <w:p w:rsidR="00977546" w:rsidRPr="00E845FD" w:rsidRDefault="00E845FD" w:rsidP="00E845FD">
      <w:pPr>
        <w:pStyle w:val="ListParagraph"/>
        <w:numPr>
          <w:ilvl w:val="0"/>
          <w:numId w:val="3"/>
        </w:numPr>
        <w:ind w:left="567" w:hanging="567"/>
        <w:rPr>
          <w:rFonts w:cs="Arial"/>
          <w:color w:val="595959"/>
          <w:sz w:val="20"/>
          <w:szCs w:val="20"/>
        </w:rPr>
      </w:pPr>
      <w:r w:rsidRPr="00E845FD">
        <w:rPr>
          <w:rFonts w:cs="Arial"/>
          <w:color w:val="595959"/>
          <w:sz w:val="20"/>
          <w:szCs w:val="20"/>
        </w:rPr>
        <w:t>For regular donations by Standing Order please complete section 1 and 2</w:t>
      </w:r>
    </w:p>
    <w:p w:rsidR="00E845FD" w:rsidRPr="00E845FD" w:rsidRDefault="00E845FD" w:rsidP="00E845FD">
      <w:pPr>
        <w:pStyle w:val="ListParagraph"/>
        <w:numPr>
          <w:ilvl w:val="0"/>
          <w:numId w:val="3"/>
        </w:numPr>
        <w:ind w:left="567" w:hanging="567"/>
        <w:rPr>
          <w:rFonts w:cs="Arial"/>
          <w:color w:val="595959"/>
          <w:sz w:val="20"/>
          <w:szCs w:val="20"/>
        </w:rPr>
      </w:pPr>
      <w:r w:rsidRPr="00E845FD">
        <w:rPr>
          <w:rFonts w:cs="Arial"/>
          <w:color w:val="595959"/>
          <w:sz w:val="20"/>
          <w:szCs w:val="20"/>
        </w:rPr>
        <w:t>For single donations please complete sections 1 and 3</w:t>
      </w:r>
    </w:p>
    <w:p w:rsidR="00E70BA0" w:rsidRDefault="005B31AC" w:rsidP="008515A3">
      <w:r>
        <w:t>…………………………………………………………………………………………………………………..</w:t>
      </w:r>
    </w:p>
    <w:p w:rsidR="00977546" w:rsidRDefault="00977546" w:rsidP="008515A3">
      <w:pPr>
        <w:rPr>
          <w:rFonts w:cs="Arial"/>
          <w:b/>
          <w:color w:val="0E1C3F"/>
          <w:sz w:val="24"/>
          <w:szCs w:val="24"/>
        </w:rPr>
      </w:pPr>
    </w:p>
    <w:p w:rsidR="00D55898" w:rsidRPr="00E22242" w:rsidRDefault="00D55898" w:rsidP="008515A3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 xml:space="preserve">SECTION 1: </w:t>
      </w:r>
      <w:proofErr w:type="gramStart"/>
      <w:r w:rsidRPr="00E22242">
        <w:rPr>
          <w:rFonts w:cs="Arial"/>
          <w:b/>
          <w:color w:val="D31243" w:themeColor="accent3"/>
          <w:sz w:val="20"/>
          <w:szCs w:val="20"/>
        </w:rPr>
        <w:t>YOUR</w:t>
      </w:r>
      <w:proofErr w:type="gramEnd"/>
      <w:r w:rsidRPr="00E22242">
        <w:rPr>
          <w:rFonts w:cs="Arial"/>
          <w:b/>
          <w:color w:val="D31243" w:themeColor="accent3"/>
          <w:sz w:val="20"/>
          <w:szCs w:val="20"/>
        </w:rPr>
        <w:t xml:space="preserve">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Name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Address: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Postcode:</w:t>
            </w: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Telephone: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Mobile: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Email: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D55898" w:rsidRPr="00D55898" w:rsidRDefault="00D55898" w:rsidP="008515A3">
      <w:pPr>
        <w:rPr>
          <w:rFonts w:cs="Arial"/>
          <w:b/>
          <w:color w:val="00B0F0"/>
          <w:sz w:val="24"/>
          <w:szCs w:val="24"/>
        </w:rPr>
      </w:pPr>
    </w:p>
    <w:p w:rsidR="00FB58DB" w:rsidRPr="009439DF" w:rsidRDefault="00400BFF" w:rsidP="00FB58DB">
      <w:pPr>
        <w:rPr>
          <w:rFonts w:cs="Arial"/>
          <w:b/>
          <w:color w:val="595959"/>
          <w:sz w:val="20"/>
          <w:szCs w:val="20"/>
        </w:rPr>
      </w:pPr>
      <w:r w:rsidRPr="009439DF">
        <w:rPr>
          <w:rFonts w:cs="Arial"/>
          <w:b/>
          <w:color w:val="595959"/>
          <w:sz w:val="20"/>
          <w:szCs w:val="20"/>
        </w:rPr>
        <w:t>DIRECTING YOUR DONATION:</w:t>
      </w:r>
    </w:p>
    <w:p w:rsidR="00516C8C" w:rsidRDefault="00516C8C" w:rsidP="00802648">
      <w:pPr>
        <w:jc w:val="both"/>
        <w:rPr>
          <w:rFonts w:cs="Arial"/>
          <w:color w:val="0E1C3F"/>
          <w:sz w:val="20"/>
          <w:szCs w:val="20"/>
        </w:rPr>
      </w:pPr>
    </w:p>
    <w:p w:rsidR="001F6EEE" w:rsidRPr="00A54625" w:rsidRDefault="001F6EEE" w:rsidP="001F6EEE">
      <w:pPr>
        <w:rPr>
          <w:rFonts w:cs="Arial"/>
          <w:color w:val="595959"/>
          <w:sz w:val="18"/>
          <w:szCs w:val="18"/>
        </w:rPr>
      </w:pPr>
      <w:r w:rsidRPr="00A54625">
        <w:rPr>
          <w:rFonts w:cs="Arial"/>
          <w:color w:val="595959"/>
          <w:sz w:val="18"/>
          <w:szCs w:val="18"/>
        </w:rPr>
        <w:t>Please indicate if you are happy for the Foun</w:t>
      </w:r>
      <w:r w:rsidR="00AF4E70">
        <w:rPr>
          <w:rFonts w:cs="Arial"/>
          <w:color w:val="595959"/>
          <w:sz w:val="18"/>
          <w:szCs w:val="18"/>
        </w:rPr>
        <w:t>dation to decide how your gift</w:t>
      </w:r>
      <w:r w:rsidRPr="00A54625">
        <w:rPr>
          <w:rFonts w:cs="Arial"/>
          <w:color w:val="595959"/>
          <w:sz w:val="18"/>
          <w:szCs w:val="18"/>
        </w:rPr>
        <w:t xml:space="preserve"> is spent in view of the School’s needs at the time or whether you would prefer a specific area of project to benefit.</w:t>
      </w:r>
    </w:p>
    <w:p w:rsidR="001F6EEE" w:rsidRDefault="001F6EEE" w:rsidP="001F6EEE">
      <w:pPr>
        <w:rPr>
          <w:rFonts w:cs="Arial"/>
          <w:color w:val="0E1C3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1F6EEE" w:rsidRPr="00FB58DB" w:rsidTr="003003B7">
        <w:tc>
          <w:tcPr>
            <w:tcW w:w="421" w:type="dxa"/>
            <w:tcBorders>
              <w:bottom w:val="single" w:sz="4" w:space="0" w:color="auto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AB5DA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AB5DA6">
              <w:rPr>
                <w:rFonts w:cs="Arial"/>
                <w:color w:val="595959"/>
                <w:sz w:val="18"/>
                <w:szCs w:val="18"/>
              </w:rPr>
              <w:t>I would like the Truro School Foundation to deci</w:t>
            </w:r>
            <w:r w:rsidR="004F7EF5">
              <w:rPr>
                <w:rFonts w:cs="Arial"/>
                <w:color w:val="595959"/>
                <w:sz w:val="18"/>
                <w:szCs w:val="18"/>
              </w:rPr>
              <w:t>de the best way to use my gift</w:t>
            </w:r>
            <w:r w:rsidRPr="00AB5DA6">
              <w:rPr>
                <w:rFonts w:cs="Arial"/>
                <w:color w:val="595959"/>
                <w:sz w:val="18"/>
                <w:szCs w:val="18"/>
              </w:rPr>
              <w:t xml:space="preserve"> for the benefit of the School.</w:t>
            </w:r>
          </w:p>
        </w:tc>
      </w:tr>
      <w:tr w:rsidR="001F6EEE" w:rsidRPr="00FB58DB" w:rsidTr="003003B7"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1F6EEE" w:rsidRPr="00AB5DA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F6EEE" w:rsidRPr="00FB58DB" w:rsidTr="003003B7"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AB5DA6" w:rsidRDefault="001F6EEE" w:rsidP="004F7EF5">
            <w:pPr>
              <w:rPr>
                <w:rFonts w:cs="Arial"/>
                <w:color w:val="595959"/>
                <w:sz w:val="18"/>
                <w:szCs w:val="18"/>
              </w:rPr>
            </w:pPr>
            <w:r w:rsidRPr="00AB5DA6">
              <w:rPr>
                <w:rFonts w:cs="Arial"/>
                <w:color w:val="595959"/>
                <w:sz w:val="18"/>
                <w:szCs w:val="18"/>
              </w:rPr>
              <w:t xml:space="preserve">I wish my </w:t>
            </w:r>
            <w:r w:rsidR="004F7EF5">
              <w:rPr>
                <w:rFonts w:cs="Arial"/>
                <w:color w:val="595959"/>
                <w:sz w:val="18"/>
                <w:szCs w:val="18"/>
              </w:rPr>
              <w:t>gift</w:t>
            </w:r>
            <w:r w:rsidRPr="00AB5DA6">
              <w:rPr>
                <w:rFonts w:cs="Arial"/>
                <w:color w:val="595959"/>
                <w:sz w:val="18"/>
                <w:szCs w:val="18"/>
              </w:rPr>
              <w:t xml:space="preserve"> to be used for the purpose of </w:t>
            </w:r>
            <w:r>
              <w:rPr>
                <w:rFonts w:cs="Arial"/>
                <w:color w:val="595959"/>
                <w:sz w:val="18"/>
                <w:szCs w:val="18"/>
              </w:rPr>
              <w:t>Foundation Award (</w:t>
            </w:r>
            <w:r w:rsidRPr="00AB5DA6">
              <w:rPr>
                <w:rFonts w:cs="Arial"/>
                <w:color w:val="595959"/>
                <w:sz w:val="18"/>
                <w:szCs w:val="18"/>
              </w:rPr>
              <w:t>assisted place</w:t>
            </w:r>
            <w:r>
              <w:rPr>
                <w:rFonts w:cs="Arial"/>
                <w:color w:val="595959"/>
                <w:sz w:val="18"/>
                <w:szCs w:val="18"/>
              </w:rPr>
              <w:t>s)</w:t>
            </w:r>
            <w:r w:rsidRPr="00AB5DA6">
              <w:rPr>
                <w:rFonts w:cs="Arial"/>
                <w:color w:val="595959"/>
                <w:sz w:val="18"/>
                <w:szCs w:val="18"/>
              </w:rPr>
              <w:t>.</w:t>
            </w:r>
          </w:p>
        </w:tc>
      </w:tr>
      <w:tr w:rsidR="001F6EEE" w:rsidRPr="00FB58DB" w:rsidTr="003003B7"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1F6EEE" w:rsidRPr="00AB5DA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F6EEE" w:rsidRPr="00FB58DB" w:rsidTr="003003B7"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AB5DA6" w:rsidRDefault="004F7EF5" w:rsidP="003003B7">
            <w:pPr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rFonts w:cs="Arial"/>
                <w:color w:val="595959"/>
                <w:sz w:val="18"/>
                <w:szCs w:val="18"/>
              </w:rPr>
              <w:t>I wish m</w:t>
            </w:r>
            <w:r w:rsidR="001F6EEE" w:rsidRPr="00AB5DA6">
              <w:rPr>
                <w:rFonts w:cs="Arial"/>
                <w:color w:val="595959"/>
                <w:sz w:val="18"/>
                <w:szCs w:val="18"/>
              </w:rPr>
              <w:t xml:space="preserve">y </w:t>
            </w:r>
            <w:r>
              <w:rPr>
                <w:rFonts w:cs="Arial"/>
                <w:color w:val="595959"/>
                <w:sz w:val="18"/>
                <w:szCs w:val="18"/>
              </w:rPr>
              <w:t>gift</w:t>
            </w:r>
            <w:r w:rsidR="001F6EEE" w:rsidRPr="00AB5DA6">
              <w:rPr>
                <w:rFonts w:cs="Arial"/>
                <w:color w:val="595959"/>
                <w:sz w:val="18"/>
                <w:szCs w:val="18"/>
              </w:rPr>
              <w:t xml:space="preserve"> to be used for the purpose of capital projects at Truro School.</w:t>
            </w:r>
          </w:p>
        </w:tc>
      </w:tr>
    </w:tbl>
    <w:p w:rsidR="00400BFF" w:rsidRDefault="00400BFF" w:rsidP="00802648">
      <w:pPr>
        <w:jc w:val="both"/>
        <w:rPr>
          <w:rFonts w:cs="Arial"/>
          <w:color w:val="0E1C3F"/>
          <w:sz w:val="20"/>
          <w:szCs w:val="20"/>
        </w:rPr>
      </w:pPr>
    </w:p>
    <w:p w:rsidR="00630664" w:rsidRDefault="00630664" w:rsidP="00802648">
      <w:pPr>
        <w:jc w:val="both"/>
        <w:rPr>
          <w:rFonts w:cs="Arial"/>
          <w:color w:val="0E1C3F"/>
          <w:sz w:val="20"/>
          <w:szCs w:val="20"/>
        </w:rPr>
      </w:pPr>
    </w:p>
    <w:p w:rsidR="00630664" w:rsidRPr="009439DF" w:rsidRDefault="00630664" w:rsidP="00630664">
      <w:pPr>
        <w:rPr>
          <w:rFonts w:cs="Arial"/>
          <w:b/>
          <w:color w:val="595959"/>
          <w:sz w:val="20"/>
          <w:szCs w:val="20"/>
        </w:rPr>
      </w:pPr>
      <w:r w:rsidRPr="009439DF">
        <w:rPr>
          <w:rFonts w:cs="Arial"/>
          <w:b/>
          <w:color w:val="595959"/>
          <w:sz w:val="20"/>
          <w:szCs w:val="20"/>
        </w:rPr>
        <w:t>GIFT AID DONATIONS</w:t>
      </w:r>
    </w:p>
    <w:p w:rsidR="00400BFF" w:rsidRDefault="00400BFF" w:rsidP="00802648">
      <w:pPr>
        <w:jc w:val="both"/>
        <w:rPr>
          <w:rFonts w:cs="Arial"/>
          <w:color w:val="0E1C3F"/>
          <w:sz w:val="20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1"/>
        <w:gridCol w:w="9207"/>
      </w:tblGrid>
      <w:tr w:rsidR="00630664" w:rsidRPr="00630664" w:rsidTr="003003B7">
        <w:tc>
          <w:tcPr>
            <w:tcW w:w="421" w:type="dxa"/>
            <w:tcBorders>
              <w:bottom w:val="single" w:sz="4" w:space="0" w:color="auto"/>
            </w:tcBorders>
          </w:tcPr>
          <w:p w:rsidR="00630664" w:rsidRPr="00630664" w:rsidRDefault="00630664" w:rsidP="00630664">
            <w:pPr>
              <w:rPr>
                <w:rFonts w:eastAsia="Calibri"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630664" w:rsidRPr="00630664" w:rsidRDefault="00630664" w:rsidP="00630664">
            <w:pPr>
              <w:rPr>
                <w:rFonts w:eastAsia="Calibri" w:cs="Arial"/>
                <w:color w:val="595959"/>
                <w:sz w:val="16"/>
                <w:szCs w:val="16"/>
              </w:rPr>
            </w:pPr>
            <w:r w:rsidRPr="00630664">
              <w:rPr>
                <w:rFonts w:eastAsia="Calibri" w:cs="Arial"/>
                <w:color w:val="595959"/>
                <w:sz w:val="16"/>
                <w:szCs w:val="16"/>
              </w:rPr>
              <w:t>Please treat as Gift Aid donations all qualifying gifts of money made today, in the past 4 years and in the future.</w:t>
            </w:r>
          </w:p>
        </w:tc>
      </w:tr>
      <w:tr w:rsidR="00630664" w:rsidRPr="00630664" w:rsidTr="003003B7">
        <w:tc>
          <w:tcPr>
            <w:tcW w:w="421" w:type="dxa"/>
            <w:tcBorders>
              <w:left w:val="nil"/>
              <w:right w:val="nil"/>
            </w:tcBorders>
          </w:tcPr>
          <w:p w:rsidR="00630664" w:rsidRPr="00630664" w:rsidRDefault="00630664" w:rsidP="00630664">
            <w:pPr>
              <w:rPr>
                <w:rFonts w:eastAsia="Calibri"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630664" w:rsidRPr="00630664" w:rsidRDefault="00630664" w:rsidP="00630664">
            <w:pPr>
              <w:rPr>
                <w:rFonts w:eastAsia="Calibri" w:cs="Arial"/>
                <w:b/>
                <w:i/>
                <w:color w:val="595959"/>
                <w:sz w:val="16"/>
                <w:szCs w:val="16"/>
              </w:rPr>
            </w:pPr>
          </w:p>
        </w:tc>
      </w:tr>
      <w:tr w:rsidR="00630664" w:rsidRPr="00630664" w:rsidTr="00032F2D">
        <w:trPr>
          <w:trHeight w:val="236"/>
        </w:trPr>
        <w:tc>
          <w:tcPr>
            <w:tcW w:w="421" w:type="dxa"/>
          </w:tcPr>
          <w:p w:rsidR="00630664" w:rsidRPr="00630664" w:rsidRDefault="00630664" w:rsidP="00630664">
            <w:pPr>
              <w:rPr>
                <w:rFonts w:eastAsia="Calibri"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630664" w:rsidRPr="00630664" w:rsidRDefault="00630664" w:rsidP="00630664">
            <w:pPr>
              <w:jc w:val="both"/>
              <w:rPr>
                <w:rFonts w:eastAsia="Calibri" w:cs="Arial"/>
                <w:color w:val="595959"/>
                <w:sz w:val="16"/>
                <w:szCs w:val="16"/>
              </w:rPr>
            </w:pPr>
            <w:r w:rsidRPr="00630664">
              <w:rPr>
                <w:rFonts w:eastAsia="Calibri" w:cs="Arial"/>
                <w:color w:val="595959"/>
                <w:sz w:val="16"/>
                <w:szCs w:val="16"/>
              </w:rPr>
              <w:t>I confirm I have paid or will pay an amount of Income Tax and/or Capital Gains Tax for each tax year (6 April to 5 April) that is at least equal to the amount of tax that all the charities or Community Amateur S ports Clubs (CASCs) that I donate will reclaim on my gifts for that tax year.  I understand that other taxes such as VAT and Council Tax do not qualify.  I understand the charity will reclaim 25p of tax on every £1 that I give on or after 6 April 2008.</w:t>
            </w:r>
          </w:p>
        </w:tc>
      </w:tr>
    </w:tbl>
    <w:p w:rsidR="00400BFF" w:rsidRDefault="00400BFF" w:rsidP="00802648">
      <w:pPr>
        <w:jc w:val="both"/>
        <w:rPr>
          <w:rFonts w:cs="Arial"/>
          <w:color w:val="0E1C3F"/>
          <w:sz w:val="20"/>
          <w:szCs w:val="20"/>
        </w:rPr>
      </w:pPr>
    </w:p>
    <w:p w:rsidR="00CE79F7" w:rsidRDefault="00CE79F7" w:rsidP="00314AF8">
      <w:pPr>
        <w:rPr>
          <w:rFonts w:cs="Arial"/>
          <w:b/>
          <w:color w:val="53ACE0"/>
          <w:sz w:val="20"/>
          <w:szCs w:val="20"/>
        </w:rPr>
      </w:pPr>
    </w:p>
    <w:p w:rsidR="00400BFF" w:rsidRPr="009439DF" w:rsidRDefault="00314AF8" w:rsidP="00314AF8">
      <w:pPr>
        <w:rPr>
          <w:rFonts w:cs="Arial"/>
          <w:b/>
          <w:color w:val="595959"/>
          <w:sz w:val="20"/>
          <w:szCs w:val="20"/>
        </w:rPr>
      </w:pPr>
      <w:r w:rsidRPr="009439DF">
        <w:rPr>
          <w:rFonts w:cs="Arial"/>
          <w:b/>
          <w:color w:val="595959"/>
          <w:sz w:val="20"/>
          <w:szCs w:val="20"/>
        </w:rPr>
        <w:t>DECLARATION</w:t>
      </w:r>
    </w:p>
    <w:p w:rsidR="008E6C0F" w:rsidRDefault="008E6C0F" w:rsidP="008E6C0F">
      <w:pPr>
        <w:rPr>
          <w:rFonts w:cs="Arial"/>
          <w:color w:val="595959"/>
          <w:sz w:val="18"/>
          <w:szCs w:val="18"/>
        </w:rPr>
      </w:pPr>
    </w:p>
    <w:p w:rsidR="001F6EEE" w:rsidRPr="00434826" w:rsidRDefault="001F6EEE" w:rsidP="001F6EEE">
      <w:pPr>
        <w:jc w:val="both"/>
        <w:rPr>
          <w:rFonts w:cs="Arial"/>
          <w:color w:val="595959"/>
          <w:sz w:val="18"/>
          <w:szCs w:val="18"/>
        </w:rPr>
      </w:pPr>
      <w:r w:rsidRPr="00434826">
        <w:rPr>
          <w:rFonts w:cs="Arial"/>
          <w:color w:val="595959"/>
          <w:sz w:val="18"/>
          <w:szCs w:val="18"/>
        </w:rPr>
        <w:t xml:space="preserve">We like to acknowledge our benefactors in publications such as the </w:t>
      </w:r>
      <w:proofErr w:type="spellStart"/>
      <w:r w:rsidRPr="00434826">
        <w:rPr>
          <w:rFonts w:cs="Arial"/>
          <w:color w:val="595959"/>
          <w:sz w:val="18"/>
          <w:szCs w:val="18"/>
        </w:rPr>
        <w:t>Truronian</w:t>
      </w:r>
      <w:proofErr w:type="spellEnd"/>
      <w:r w:rsidRPr="00434826">
        <w:rPr>
          <w:rFonts w:cs="Arial"/>
          <w:color w:val="595959"/>
          <w:sz w:val="18"/>
          <w:szCs w:val="18"/>
        </w:rPr>
        <w:t xml:space="preserve"> Magazine</w:t>
      </w:r>
      <w:r>
        <w:rPr>
          <w:rFonts w:cs="Arial"/>
          <w:color w:val="595959"/>
          <w:sz w:val="18"/>
          <w:szCs w:val="18"/>
        </w:rPr>
        <w:t>, Annual Report</w:t>
      </w:r>
      <w:r w:rsidRPr="00434826">
        <w:rPr>
          <w:rFonts w:cs="Arial"/>
          <w:color w:val="595959"/>
          <w:sz w:val="18"/>
          <w:szCs w:val="18"/>
        </w:rPr>
        <w:t xml:space="preserve"> or on our website.  Please indicate if you are happy for us to do this or if you would prefer to remain anonymous.</w:t>
      </w:r>
    </w:p>
    <w:p w:rsidR="001F6EEE" w:rsidRDefault="001F6EEE" w:rsidP="001F6EEE">
      <w:pPr>
        <w:rPr>
          <w:rFonts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1F6EEE" w:rsidRPr="00A13369" w:rsidTr="003003B7">
        <w:tc>
          <w:tcPr>
            <w:tcW w:w="421" w:type="dxa"/>
            <w:tcBorders>
              <w:bottom w:val="single" w:sz="4" w:space="0" w:color="auto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434826" w:rsidRDefault="00EC09CB" w:rsidP="00EC09CB">
            <w:pPr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rFonts w:cs="Arial"/>
                <w:color w:val="595959"/>
                <w:sz w:val="18"/>
                <w:szCs w:val="18"/>
              </w:rPr>
              <w:t>I wish my gift</w:t>
            </w:r>
            <w:r w:rsidR="001F6EEE" w:rsidRPr="00434826">
              <w:rPr>
                <w:rFonts w:cs="Arial"/>
                <w:color w:val="595959"/>
                <w:sz w:val="18"/>
                <w:szCs w:val="18"/>
              </w:rPr>
              <w:t xml:space="preserve"> to be anonymous</w:t>
            </w:r>
          </w:p>
        </w:tc>
      </w:tr>
      <w:tr w:rsidR="001F6EEE" w:rsidRPr="00A13369" w:rsidTr="003003B7">
        <w:tc>
          <w:tcPr>
            <w:tcW w:w="421" w:type="dxa"/>
            <w:tcBorders>
              <w:left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F6EEE" w:rsidRPr="00A13369" w:rsidTr="003003B7">
        <w:tc>
          <w:tcPr>
            <w:tcW w:w="421" w:type="dxa"/>
          </w:tcPr>
          <w:p w:rsidR="001F6EEE" w:rsidRPr="00434826" w:rsidRDefault="001F6EEE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434826">
              <w:rPr>
                <w:rFonts w:cs="Arial"/>
                <w:color w:val="595959"/>
                <w:sz w:val="18"/>
                <w:szCs w:val="18"/>
              </w:rPr>
              <w:t>I wish my name to be acknowledged as</w:t>
            </w:r>
            <w:r>
              <w:rPr>
                <w:rFonts w:cs="Arial"/>
                <w:color w:val="595959"/>
                <w:sz w:val="18"/>
                <w:szCs w:val="18"/>
              </w:rPr>
              <w:t xml:space="preserve"> </w:t>
            </w:r>
            <w:r w:rsidRPr="00434826">
              <w:rPr>
                <w:rFonts w:cs="Arial"/>
                <w:color w:val="595959"/>
                <w:sz w:val="16"/>
                <w:szCs w:val="16"/>
              </w:rPr>
              <w:t>(</w:t>
            </w:r>
            <w:proofErr w:type="spellStart"/>
            <w:r w:rsidRPr="00434826">
              <w:rPr>
                <w:rFonts w:cs="Arial"/>
                <w:color w:val="595959"/>
                <w:sz w:val="16"/>
                <w:szCs w:val="16"/>
              </w:rPr>
              <w:t>eg</w:t>
            </w:r>
            <w:proofErr w:type="spellEnd"/>
            <w:r w:rsidRPr="00434826">
              <w:rPr>
                <w:rFonts w:cs="Arial"/>
                <w:color w:val="595959"/>
                <w:sz w:val="16"/>
                <w:szCs w:val="16"/>
              </w:rPr>
              <w:t xml:space="preserve">. Mr/Mrs Smith, The Smith Family) </w:t>
            </w:r>
            <w:r w:rsidRPr="00434826">
              <w:rPr>
                <w:rFonts w:cs="Arial"/>
                <w:color w:val="595959"/>
                <w:sz w:val="18"/>
                <w:szCs w:val="18"/>
              </w:rPr>
              <w:t>……………………………………</w:t>
            </w:r>
          </w:p>
        </w:tc>
      </w:tr>
      <w:tr w:rsidR="001F6EEE" w:rsidRPr="00A13369" w:rsidTr="003003B7">
        <w:tc>
          <w:tcPr>
            <w:tcW w:w="421" w:type="dxa"/>
            <w:tcBorders>
              <w:left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F6EEE" w:rsidRPr="00A13369" w:rsidTr="003003B7">
        <w:tc>
          <w:tcPr>
            <w:tcW w:w="421" w:type="dxa"/>
          </w:tcPr>
          <w:p w:rsidR="001F6EEE" w:rsidRPr="00434826" w:rsidRDefault="001F6EEE" w:rsidP="003003B7">
            <w:pPr>
              <w:pStyle w:val="ListParagraph"/>
              <w:numPr>
                <w:ilvl w:val="0"/>
                <w:numId w:val="1"/>
              </w:num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434826">
              <w:rPr>
                <w:rFonts w:cs="Arial"/>
                <w:color w:val="595959"/>
                <w:sz w:val="18"/>
                <w:szCs w:val="18"/>
              </w:rPr>
              <w:t>Please tick this box if you w</w:t>
            </w:r>
            <w:r w:rsidR="00EC09CB">
              <w:rPr>
                <w:rFonts w:cs="Arial"/>
                <w:color w:val="595959"/>
                <w:sz w:val="18"/>
                <w:szCs w:val="18"/>
              </w:rPr>
              <w:t>ould like to discuss your gift</w:t>
            </w:r>
            <w:r w:rsidRPr="00434826">
              <w:rPr>
                <w:rFonts w:cs="Arial"/>
                <w:color w:val="595959"/>
                <w:sz w:val="18"/>
                <w:szCs w:val="18"/>
              </w:rPr>
              <w:t xml:space="preserve"> in confidence with the Development Office.</w:t>
            </w:r>
          </w:p>
        </w:tc>
      </w:tr>
    </w:tbl>
    <w:p w:rsidR="00FB58DB" w:rsidRPr="00AB53B1" w:rsidRDefault="00FB58DB" w:rsidP="008515A3">
      <w:pPr>
        <w:rPr>
          <w:rFonts w:cs="Arial"/>
          <w:color w:val="0E1C3F"/>
          <w:sz w:val="18"/>
          <w:szCs w:val="18"/>
        </w:rPr>
      </w:pPr>
    </w:p>
    <w:p w:rsidR="00BE1A87" w:rsidRPr="00AB53B1" w:rsidRDefault="00CE79F7" w:rsidP="00BE1A87">
      <w:pPr>
        <w:rPr>
          <w:color w:val="595959"/>
        </w:rPr>
      </w:pPr>
      <w:r w:rsidRPr="00E179DC">
        <w:rPr>
          <w:rFonts w:cs="Arial"/>
          <w:b/>
          <w:noProof/>
          <w:color w:val="0070C0"/>
          <w:sz w:val="40"/>
          <w:szCs w:val="4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B96913" wp14:editId="1600D62C">
                <wp:simplePos x="0" y="0"/>
                <wp:positionH relativeFrom="column">
                  <wp:posOffset>3629608</wp:posOffset>
                </wp:positionH>
                <wp:positionV relativeFrom="paragraph">
                  <wp:posOffset>298</wp:posOffset>
                </wp:positionV>
                <wp:extent cx="2783205" cy="114744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F7" w:rsidRDefault="00CE79F7" w:rsidP="00CE79F7">
                            <w:pPr>
                              <w:jc w:val="right"/>
                            </w:pPr>
                            <w:r w:rsidRPr="00E70B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BDF420" wp14:editId="6E4B330F">
                                  <wp:extent cx="2638454" cy="895456"/>
                                  <wp:effectExtent l="0" t="0" r="0" b="0"/>
                                  <wp:docPr id="5" name="Picture 5" descr="T:\2013 TRURO SCHOOL CREST AND TEMPLATES\TS Foundation logo\TS-FOUNDATION-Land-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2013 TRURO SCHOOL CREST AND TEMPLATES\TS Foundation logo\TS-FOUNDATION-Land-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993" cy="912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6913" id="_x0000_s1027" type="#_x0000_t202" style="position:absolute;margin-left:285.8pt;margin-top:0;width:219.15pt;height:90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" stroked="f">
                <v:textbox>
                  <w:txbxContent>
                    <w:p w:rsidR="00CE79F7" w:rsidRDefault="00CE79F7" w:rsidP="00CE79F7">
                      <w:pPr>
                        <w:jc w:val="right"/>
                      </w:pPr>
                      <w:r w:rsidRPr="00E70B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BDF420" wp14:editId="6E4B330F">
                            <wp:extent cx="2638454" cy="895456"/>
                            <wp:effectExtent l="0" t="0" r="0" b="0"/>
                            <wp:docPr id="5" name="Picture 5" descr="T:\2013 TRURO SCHOOL CREST AND TEMPLATES\TS Foundation logo\TS-FOUNDATION-Land-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2013 TRURO SCHOOL CREST AND TEMPLATES\TS Foundation logo\TS-FOUNDATION-Land-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993" cy="912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1A87" w:rsidRPr="00AB53B1">
        <w:rPr>
          <w:color w:val="595959"/>
        </w:rPr>
        <w:t>…………………………………………………………………………………………………………………..</w:t>
      </w:r>
    </w:p>
    <w:p w:rsidR="00E94E0E" w:rsidRDefault="00E94E0E" w:rsidP="008515A3">
      <w:pPr>
        <w:rPr>
          <w:rFonts w:cs="Arial"/>
          <w:color w:val="0E1C3F"/>
          <w:sz w:val="20"/>
          <w:szCs w:val="20"/>
        </w:rPr>
      </w:pPr>
    </w:p>
    <w:p w:rsidR="00CE79F7" w:rsidRPr="00E22242" w:rsidRDefault="00CE79F7" w:rsidP="00CE79F7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SECTION 2: REGULAR DONATIONS BY STANDING ORDER</w:t>
      </w:r>
    </w:p>
    <w:p w:rsidR="00BE1A87" w:rsidRPr="001654F9" w:rsidRDefault="00BE1A87" w:rsidP="001654F9">
      <w:pPr>
        <w:rPr>
          <w:rFonts w:cs="Arial"/>
          <w:color w:val="595959"/>
          <w:sz w:val="20"/>
          <w:szCs w:val="20"/>
        </w:rPr>
      </w:pPr>
    </w:p>
    <w:p w:rsidR="00CE79F7" w:rsidRPr="001469C0" w:rsidRDefault="00CE79F7" w:rsidP="001654F9">
      <w:pPr>
        <w:rPr>
          <w:rFonts w:cs="Arial"/>
          <w:b/>
          <w:color w:val="595959"/>
          <w:sz w:val="20"/>
          <w:szCs w:val="20"/>
        </w:rPr>
      </w:pPr>
      <w:r w:rsidRPr="001469C0">
        <w:rPr>
          <w:rFonts w:cs="Arial"/>
          <w:b/>
          <w:color w:val="595959"/>
          <w:sz w:val="20"/>
          <w:szCs w:val="20"/>
        </w:rPr>
        <w:t>I would like to make a regular donation by Standing Order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654F9" w:rsidRPr="001654F9" w:rsidTr="003003B7">
        <w:tc>
          <w:tcPr>
            <w:tcW w:w="4814" w:type="dxa"/>
          </w:tcPr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  <w:r w:rsidRPr="001654F9">
              <w:rPr>
                <w:rFonts w:cs="Arial"/>
                <w:color w:val="595959"/>
                <w:sz w:val="20"/>
                <w:szCs w:val="20"/>
              </w:rPr>
              <w:t>To: (</w:t>
            </w:r>
            <w:r w:rsidRPr="001654F9">
              <w:rPr>
                <w:rFonts w:cs="Arial"/>
                <w:color w:val="595959"/>
                <w:sz w:val="16"/>
                <w:szCs w:val="16"/>
              </w:rPr>
              <w:t>Name and address of your bank</w:t>
            </w:r>
            <w:r w:rsidRPr="001654F9">
              <w:rPr>
                <w:rFonts w:cs="Arial"/>
                <w:color w:val="595959"/>
                <w:sz w:val="20"/>
                <w:szCs w:val="20"/>
              </w:rPr>
              <w:t>)</w:t>
            </w:r>
          </w:p>
        </w:tc>
        <w:tc>
          <w:tcPr>
            <w:tcW w:w="4814" w:type="dxa"/>
          </w:tcPr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1654F9" w:rsidRPr="001654F9" w:rsidTr="003003B7">
        <w:tc>
          <w:tcPr>
            <w:tcW w:w="4814" w:type="dxa"/>
          </w:tcPr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814" w:type="dxa"/>
          </w:tcPr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  <w:r w:rsidRPr="001654F9">
              <w:rPr>
                <w:rFonts w:cs="Arial"/>
                <w:color w:val="595959"/>
                <w:sz w:val="20"/>
                <w:szCs w:val="20"/>
              </w:rPr>
              <w:t>Postcode:</w:t>
            </w:r>
          </w:p>
        </w:tc>
      </w:tr>
    </w:tbl>
    <w:p w:rsidR="00CE79F7" w:rsidRPr="001654F9" w:rsidRDefault="00CE79F7" w:rsidP="001654F9">
      <w:pPr>
        <w:rPr>
          <w:rFonts w:cs="Arial"/>
          <w:color w:val="595959"/>
          <w:sz w:val="20"/>
          <w:szCs w:val="20"/>
        </w:rPr>
      </w:pPr>
    </w:p>
    <w:p w:rsidR="00CE79F7" w:rsidRPr="001654F9" w:rsidRDefault="00CE79F7" w:rsidP="001654F9">
      <w:pPr>
        <w:rPr>
          <w:rFonts w:cs="Arial"/>
          <w:color w:val="595959"/>
          <w:sz w:val="20"/>
          <w:szCs w:val="20"/>
        </w:rPr>
      </w:pPr>
      <w:r w:rsidRPr="001654F9">
        <w:rPr>
          <w:rFonts w:cs="Arial"/>
          <w:color w:val="595959"/>
          <w:sz w:val="20"/>
          <w:szCs w:val="20"/>
        </w:rPr>
        <w:t xml:space="preserve">Please pay: </w:t>
      </w:r>
      <w:r w:rsidRPr="001654F9">
        <w:rPr>
          <w:rFonts w:cs="Arial"/>
          <w:color w:val="595959"/>
          <w:sz w:val="20"/>
          <w:szCs w:val="20"/>
        </w:rPr>
        <w:tab/>
      </w:r>
      <w:r w:rsidRPr="001654F9">
        <w:rPr>
          <w:rFonts w:cs="Arial"/>
          <w:color w:val="595959"/>
          <w:sz w:val="20"/>
          <w:szCs w:val="20"/>
        </w:rPr>
        <w:tab/>
      </w:r>
      <w:r w:rsidRPr="001654F9">
        <w:rPr>
          <w:rFonts w:cs="Arial"/>
          <w:b/>
          <w:color w:val="595959"/>
          <w:sz w:val="20"/>
          <w:szCs w:val="20"/>
        </w:rPr>
        <w:t>HSBC,</w:t>
      </w:r>
      <w:r w:rsidRPr="001654F9">
        <w:rPr>
          <w:rFonts w:cs="Arial"/>
          <w:color w:val="595959"/>
          <w:sz w:val="20"/>
          <w:szCs w:val="20"/>
        </w:rPr>
        <w:t xml:space="preserve"> Truro</w:t>
      </w:r>
    </w:p>
    <w:p w:rsidR="00CE79F7" w:rsidRDefault="00CE79F7" w:rsidP="001654F9">
      <w:pPr>
        <w:rPr>
          <w:rFonts w:cs="Arial"/>
          <w:b/>
          <w:color w:val="595959"/>
          <w:sz w:val="20"/>
          <w:szCs w:val="20"/>
        </w:rPr>
      </w:pPr>
      <w:r w:rsidRPr="001654F9">
        <w:rPr>
          <w:rFonts w:cs="Arial"/>
          <w:color w:val="595959"/>
          <w:sz w:val="20"/>
          <w:szCs w:val="20"/>
        </w:rPr>
        <w:t>For the credit of:</w:t>
      </w:r>
      <w:r w:rsidRPr="001654F9">
        <w:rPr>
          <w:rFonts w:cs="Arial"/>
          <w:color w:val="595959"/>
          <w:sz w:val="20"/>
          <w:szCs w:val="20"/>
        </w:rPr>
        <w:tab/>
        <w:t xml:space="preserve">Truro School Foundation Limited.    Sort Code: </w:t>
      </w:r>
      <w:r w:rsidRPr="001654F9">
        <w:rPr>
          <w:rFonts w:cs="Arial"/>
          <w:b/>
          <w:color w:val="595959"/>
          <w:sz w:val="20"/>
          <w:szCs w:val="20"/>
        </w:rPr>
        <w:t xml:space="preserve">40-44-34        </w:t>
      </w:r>
      <w:r w:rsidRPr="001654F9">
        <w:rPr>
          <w:rFonts w:cs="Arial"/>
          <w:color w:val="595959"/>
          <w:sz w:val="20"/>
          <w:szCs w:val="20"/>
        </w:rPr>
        <w:t xml:space="preserve">Account No: </w:t>
      </w:r>
      <w:r w:rsidRPr="001654F9">
        <w:rPr>
          <w:rFonts w:cs="Arial"/>
          <w:b/>
          <w:color w:val="595959"/>
          <w:sz w:val="20"/>
          <w:szCs w:val="20"/>
        </w:rPr>
        <w:t>71348825</w:t>
      </w:r>
    </w:p>
    <w:p w:rsidR="00334638" w:rsidRPr="00334638" w:rsidRDefault="00334638" w:rsidP="001654F9">
      <w:pPr>
        <w:rPr>
          <w:rFonts w:cs="Arial"/>
          <w:color w:val="595959"/>
          <w:sz w:val="20"/>
          <w:szCs w:val="20"/>
        </w:rPr>
      </w:pPr>
      <w:r>
        <w:rPr>
          <w:rFonts w:cs="Arial"/>
          <w:b/>
          <w:color w:val="595959"/>
          <w:sz w:val="20"/>
          <w:szCs w:val="20"/>
        </w:rPr>
        <w:tab/>
      </w:r>
      <w:r>
        <w:rPr>
          <w:rFonts w:cs="Arial"/>
          <w:b/>
          <w:color w:val="595959"/>
          <w:sz w:val="20"/>
          <w:szCs w:val="20"/>
        </w:rPr>
        <w:tab/>
      </w:r>
      <w:r>
        <w:rPr>
          <w:rFonts w:cs="Arial"/>
          <w:b/>
          <w:color w:val="595959"/>
          <w:sz w:val="20"/>
          <w:szCs w:val="20"/>
        </w:rPr>
        <w:tab/>
        <w:t xml:space="preserve">                                                         </w:t>
      </w:r>
      <w:r w:rsidRPr="00334638">
        <w:rPr>
          <w:rFonts w:cs="Arial"/>
          <w:color w:val="595959"/>
          <w:sz w:val="20"/>
          <w:szCs w:val="20"/>
        </w:rPr>
        <w:t>IBAN Number:</w:t>
      </w:r>
      <w:r>
        <w:rPr>
          <w:rFonts w:cs="Arial"/>
          <w:color w:val="595959"/>
          <w:sz w:val="20"/>
          <w:szCs w:val="20"/>
        </w:rPr>
        <w:t xml:space="preserve"> </w:t>
      </w:r>
      <w:r w:rsidRPr="00334638">
        <w:rPr>
          <w:rFonts w:cs="Arial"/>
          <w:b/>
          <w:color w:val="595959"/>
          <w:sz w:val="20"/>
          <w:szCs w:val="20"/>
        </w:rPr>
        <w:t>GB45MIDL40443471348825</w:t>
      </w:r>
      <w:r w:rsidRPr="00334638">
        <w:rPr>
          <w:rFonts w:cs="Arial"/>
          <w:color w:val="595959"/>
          <w:sz w:val="20"/>
          <w:szCs w:val="20"/>
        </w:rPr>
        <w:tab/>
      </w:r>
    </w:p>
    <w:p w:rsidR="00AB53B1" w:rsidRPr="001654F9" w:rsidRDefault="00AB53B1" w:rsidP="001654F9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1275"/>
        <w:gridCol w:w="425"/>
        <w:gridCol w:w="1105"/>
        <w:gridCol w:w="425"/>
        <w:gridCol w:w="1128"/>
      </w:tblGrid>
      <w:tr w:rsidR="001654F9" w:rsidRPr="009439DF" w:rsidTr="00CA55D7">
        <w:trPr>
          <w:trHeight w:val="327"/>
        </w:trPr>
        <w:tc>
          <w:tcPr>
            <w:tcW w:w="5240" w:type="dxa"/>
            <w:tcBorders>
              <w:top w:val="nil"/>
              <w:left w:val="nil"/>
              <w:bottom w:val="nil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Please make regular payments of £___________ every: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Month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Quarter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bottom w:val="nil"/>
              <w:right w:val="nil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Year</w:t>
            </w:r>
          </w:p>
        </w:tc>
      </w:tr>
    </w:tbl>
    <w:p w:rsidR="001654F9" w:rsidRPr="009439DF" w:rsidRDefault="001654F9" w:rsidP="001654F9">
      <w:pPr>
        <w:rPr>
          <w:rFonts w:cs="Arial"/>
          <w:color w:val="595959"/>
          <w:sz w:val="18"/>
          <w:szCs w:val="18"/>
        </w:rPr>
      </w:pPr>
    </w:p>
    <w:p w:rsidR="00434826" w:rsidRPr="009439DF" w:rsidRDefault="00434826" w:rsidP="001654F9">
      <w:pPr>
        <w:rPr>
          <w:rFonts w:cs="Arial"/>
          <w:color w:val="595959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5387"/>
        <w:gridCol w:w="425"/>
        <w:gridCol w:w="425"/>
        <w:gridCol w:w="284"/>
        <w:gridCol w:w="425"/>
        <w:gridCol w:w="425"/>
        <w:gridCol w:w="283"/>
        <w:gridCol w:w="425"/>
        <w:gridCol w:w="425"/>
        <w:gridCol w:w="425"/>
        <w:gridCol w:w="425"/>
      </w:tblGrid>
      <w:tr w:rsidR="001654F9" w:rsidRPr="009439DF" w:rsidTr="003C41DD">
        <w:trPr>
          <w:trHeight w:val="425"/>
        </w:trPr>
        <w:tc>
          <w:tcPr>
            <w:tcW w:w="421" w:type="dxa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  <w:r w:rsidRPr="009439DF">
              <w:rPr>
                <w:color w:val="595959"/>
                <w:sz w:val="18"/>
                <w:szCs w:val="18"/>
              </w:rPr>
              <w:t xml:space="preserve">Payments should be </w:t>
            </w:r>
            <w:r w:rsidR="003C41DD">
              <w:rPr>
                <w:color w:val="595959"/>
                <w:sz w:val="18"/>
                <w:szCs w:val="18"/>
              </w:rPr>
              <w:t>for a period of: ________</w:t>
            </w:r>
            <w:r w:rsidRPr="009439DF">
              <w:rPr>
                <w:color w:val="595959"/>
                <w:sz w:val="18"/>
                <w:szCs w:val="18"/>
              </w:rPr>
              <w:t>year(s) staring on: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  <w:r w:rsidRPr="009439DF">
              <w:rPr>
                <w:color w:val="595959"/>
                <w:sz w:val="18"/>
                <w:szCs w:val="18"/>
              </w:rPr>
              <w:t>/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  <w:r w:rsidRPr="009439DF">
              <w:rPr>
                <w:color w:val="595959"/>
                <w:sz w:val="18"/>
                <w:szCs w:val="18"/>
              </w:rPr>
              <w:t>/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</w:tr>
    </w:tbl>
    <w:p w:rsidR="001654F9" w:rsidRPr="009439DF" w:rsidRDefault="001654F9" w:rsidP="001654F9">
      <w:pPr>
        <w:rPr>
          <w:color w:val="595959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654F9" w:rsidRPr="009439DF" w:rsidTr="003003B7">
        <w:tc>
          <w:tcPr>
            <w:tcW w:w="4814" w:type="dxa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Account name:</w:t>
            </w:r>
          </w:p>
        </w:tc>
        <w:tc>
          <w:tcPr>
            <w:tcW w:w="4814" w:type="dxa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</w:tbl>
    <w:p w:rsidR="001654F9" w:rsidRPr="001654F9" w:rsidRDefault="001654F9" w:rsidP="001654F9">
      <w:pPr>
        <w:rPr>
          <w:color w:val="595959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425"/>
        <w:gridCol w:w="426"/>
        <w:gridCol w:w="284"/>
        <w:gridCol w:w="425"/>
        <w:gridCol w:w="425"/>
        <w:gridCol w:w="284"/>
        <w:gridCol w:w="425"/>
        <w:gridCol w:w="425"/>
        <w:gridCol w:w="1979"/>
        <w:gridCol w:w="406"/>
        <w:gridCol w:w="407"/>
        <w:gridCol w:w="407"/>
        <w:gridCol w:w="407"/>
        <w:gridCol w:w="406"/>
        <w:gridCol w:w="407"/>
        <w:gridCol w:w="407"/>
        <w:gridCol w:w="407"/>
      </w:tblGrid>
      <w:tr w:rsidR="001654F9" w:rsidRPr="001654F9" w:rsidTr="003C41DD">
        <w:trPr>
          <w:trHeight w:val="425"/>
        </w:trPr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Sort Code: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b/>
                <w:color w:val="595959"/>
                <w:sz w:val="18"/>
                <w:szCs w:val="18"/>
              </w:rPr>
              <w:t>/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b/>
                <w:color w:val="595959"/>
                <w:sz w:val="18"/>
                <w:szCs w:val="18"/>
              </w:rPr>
              <w:t>/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Account Number: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654F9" w:rsidRPr="001654F9" w:rsidTr="003003B7">
        <w:trPr>
          <w:trHeight w:val="333"/>
        </w:trPr>
        <w:tc>
          <w:tcPr>
            <w:tcW w:w="6374" w:type="dxa"/>
            <w:gridSpan w:val="10"/>
            <w:tcBorders>
              <w:top w:val="nil"/>
              <w:left w:val="nil"/>
              <w:right w:val="nil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3254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654F9" w:rsidRPr="001654F9" w:rsidTr="003003B7">
        <w:trPr>
          <w:trHeight w:val="425"/>
        </w:trPr>
        <w:tc>
          <w:tcPr>
            <w:tcW w:w="6374" w:type="dxa"/>
            <w:gridSpan w:val="10"/>
          </w:tcPr>
          <w:p w:rsid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Signature:</w:t>
            </w:r>
          </w:p>
          <w:p w:rsidR="001469C0" w:rsidRPr="001654F9" w:rsidRDefault="001469C0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3254" w:type="dxa"/>
            <w:gridSpan w:val="8"/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Date:</w:t>
            </w:r>
          </w:p>
        </w:tc>
      </w:tr>
    </w:tbl>
    <w:p w:rsidR="001654F9" w:rsidRPr="001654F9" w:rsidRDefault="001654F9" w:rsidP="001654F9">
      <w:pPr>
        <w:rPr>
          <w:rFonts w:cs="Arial"/>
          <w:color w:val="595959"/>
          <w:sz w:val="20"/>
          <w:szCs w:val="20"/>
        </w:rPr>
      </w:pPr>
    </w:p>
    <w:p w:rsidR="009439DF" w:rsidRPr="00AB53B1" w:rsidRDefault="009439DF" w:rsidP="009439DF">
      <w:pPr>
        <w:rPr>
          <w:color w:val="595959"/>
        </w:rPr>
      </w:pPr>
      <w:r w:rsidRPr="00AB53B1">
        <w:rPr>
          <w:color w:val="595959"/>
        </w:rPr>
        <w:t>…………………………………………………………………………………………………………………..</w:t>
      </w:r>
    </w:p>
    <w:p w:rsidR="009439DF" w:rsidRDefault="009439DF" w:rsidP="009439DF">
      <w:pPr>
        <w:rPr>
          <w:rFonts w:cs="Arial"/>
          <w:color w:val="0E1C3F"/>
          <w:sz w:val="20"/>
          <w:szCs w:val="20"/>
        </w:rPr>
      </w:pPr>
    </w:p>
    <w:p w:rsidR="009439DF" w:rsidRPr="00E22242" w:rsidRDefault="009439DF" w:rsidP="009439DF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SECTION 3: SINGLE DONATIONS</w:t>
      </w:r>
    </w:p>
    <w:p w:rsidR="009439DF" w:rsidRPr="001654F9" w:rsidRDefault="009439DF" w:rsidP="009439DF">
      <w:pPr>
        <w:rPr>
          <w:rFonts w:cs="Arial"/>
          <w:color w:val="595959"/>
          <w:sz w:val="20"/>
          <w:szCs w:val="20"/>
        </w:rPr>
      </w:pPr>
    </w:p>
    <w:p w:rsidR="009439DF" w:rsidRDefault="009439DF" w:rsidP="009439DF">
      <w:pPr>
        <w:rPr>
          <w:rFonts w:cs="Arial"/>
          <w:color w:val="595959"/>
          <w:sz w:val="20"/>
          <w:szCs w:val="20"/>
        </w:rPr>
      </w:pPr>
      <w:r w:rsidRPr="009439DF">
        <w:rPr>
          <w:rFonts w:cs="Arial"/>
          <w:b/>
          <w:color w:val="595959"/>
          <w:sz w:val="20"/>
          <w:szCs w:val="20"/>
        </w:rPr>
        <w:t>I would like to make a single donation of:</w:t>
      </w:r>
      <w:r>
        <w:rPr>
          <w:rFonts w:cs="Arial"/>
          <w:color w:val="595959"/>
          <w:sz w:val="20"/>
          <w:szCs w:val="20"/>
        </w:rPr>
        <w:tab/>
        <w:t>£ _____________________________________________</w:t>
      </w:r>
    </w:p>
    <w:p w:rsidR="009439DF" w:rsidRDefault="009439DF" w:rsidP="009439DF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9439DF" w:rsidRPr="00AB5DA6" w:rsidTr="003003B7">
        <w:tc>
          <w:tcPr>
            <w:tcW w:w="421" w:type="dxa"/>
            <w:tcBorders>
              <w:bottom w:val="single" w:sz="4" w:space="0" w:color="auto"/>
            </w:tcBorders>
          </w:tcPr>
          <w:p w:rsidR="009439DF" w:rsidRPr="00A13369" w:rsidRDefault="009439DF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9439DF" w:rsidRPr="00AB5DA6" w:rsidRDefault="009439DF" w:rsidP="003003B7">
            <w:pPr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rFonts w:cs="Arial"/>
                <w:color w:val="595959"/>
                <w:sz w:val="18"/>
                <w:szCs w:val="18"/>
              </w:rPr>
              <w:t xml:space="preserve">I enclose a cheque made payable to </w:t>
            </w:r>
            <w:r w:rsidRPr="009439DF">
              <w:rPr>
                <w:rFonts w:cs="Arial"/>
                <w:b/>
                <w:i/>
                <w:color w:val="595959"/>
                <w:sz w:val="20"/>
                <w:szCs w:val="20"/>
              </w:rPr>
              <w:t>The Truro School Foundation Limited</w:t>
            </w:r>
          </w:p>
        </w:tc>
      </w:tr>
      <w:tr w:rsidR="009439DF" w:rsidRPr="00AB5DA6" w:rsidTr="003003B7"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39DF" w:rsidRPr="00A13369" w:rsidRDefault="009439DF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9439DF" w:rsidRPr="00AB5DA6" w:rsidRDefault="009439DF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9439DF" w:rsidRPr="00AB5DA6" w:rsidTr="003003B7"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:rsidR="009439DF" w:rsidRPr="00A13369" w:rsidRDefault="009439DF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9439DF" w:rsidRPr="00AB5DA6" w:rsidRDefault="009439DF" w:rsidP="009439DF">
            <w:pPr>
              <w:rPr>
                <w:rFonts w:cs="Arial"/>
                <w:color w:val="595959"/>
                <w:sz w:val="18"/>
                <w:szCs w:val="18"/>
              </w:rPr>
            </w:pPr>
            <w:r w:rsidRPr="00AB5DA6">
              <w:rPr>
                <w:rFonts w:cs="Arial"/>
                <w:color w:val="595959"/>
                <w:sz w:val="18"/>
                <w:szCs w:val="18"/>
              </w:rPr>
              <w:t xml:space="preserve">I </w:t>
            </w:r>
            <w:r>
              <w:rPr>
                <w:rFonts w:cs="Arial"/>
                <w:color w:val="595959"/>
                <w:sz w:val="18"/>
                <w:szCs w:val="18"/>
              </w:rPr>
              <w:t>would like to pay by credit / debit card.  (Please note we do not accept Amex cards)</w:t>
            </w:r>
          </w:p>
        </w:tc>
      </w:tr>
    </w:tbl>
    <w:p w:rsidR="009439DF" w:rsidRPr="001654F9" w:rsidRDefault="009439DF" w:rsidP="009439DF">
      <w:pPr>
        <w:rPr>
          <w:rFonts w:cs="Arial"/>
          <w:color w:val="595959"/>
          <w:sz w:val="20"/>
          <w:szCs w:val="20"/>
        </w:rPr>
      </w:pPr>
    </w:p>
    <w:p w:rsidR="00434826" w:rsidRPr="009439DF" w:rsidRDefault="009439DF" w:rsidP="001654F9">
      <w:pPr>
        <w:rPr>
          <w:rFonts w:cs="Arial"/>
          <w:b/>
          <w:color w:val="595959"/>
          <w:sz w:val="20"/>
          <w:szCs w:val="20"/>
        </w:rPr>
      </w:pPr>
      <w:r w:rsidRPr="009439DF">
        <w:rPr>
          <w:rFonts w:cs="Arial"/>
          <w:b/>
          <w:color w:val="595959"/>
          <w:sz w:val="20"/>
          <w:szCs w:val="20"/>
        </w:rPr>
        <w:t>CARD DETAILS: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47"/>
      </w:tblGrid>
      <w:tr w:rsidR="00793E9A" w:rsidRPr="00793E9A" w:rsidTr="00904A48">
        <w:trPr>
          <w:trHeight w:val="484"/>
        </w:trPr>
        <w:tc>
          <w:tcPr>
            <w:tcW w:w="3681" w:type="dxa"/>
            <w:vAlign w:val="bottom"/>
          </w:tcPr>
          <w:p w:rsidR="00904A48" w:rsidRPr="00793E9A" w:rsidRDefault="00904A48" w:rsidP="001654F9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Name as it appears on the card:</w:t>
            </w:r>
          </w:p>
        </w:tc>
        <w:tc>
          <w:tcPr>
            <w:tcW w:w="5947" w:type="dxa"/>
            <w:tcBorders>
              <w:top w:val="nil"/>
              <w:bottom w:val="single" w:sz="4" w:space="0" w:color="auto"/>
            </w:tcBorders>
            <w:vAlign w:val="bottom"/>
          </w:tcPr>
          <w:p w:rsidR="00904A48" w:rsidRPr="00793E9A" w:rsidRDefault="00904A4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904A48" w:rsidRPr="00793E9A" w:rsidRDefault="00904A48" w:rsidP="001654F9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1985"/>
        <w:gridCol w:w="425"/>
        <w:gridCol w:w="425"/>
        <w:gridCol w:w="426"/>
        <w:gridCol w:w="425"/>
        <w:gridCol w:w="283"/>
        <w:gridCol w:w="426"/>
        <w:gridCol w:w="425"/>
        <w:gridCol w:w="425"/>
        <w:gridCol w:w="425"/>
        <w:gridCol w:w="284"/>
        <w:gridCol w:w="425"/>
        <w:gridCol w:w="425"/>
        <w:gridCol w:w="426"/>
        <w:gridCol w:w="425"/>
        <w:gridCol w:w="283"/>
        <w:gridCol w:w="426"/>
        <w:gridCol w:w="425"/>
        <w:gridCol w:w="425"/>
        <w:gridCol w:w="425"/>
      </w:tblGrid>
      <w:tr w:rsidR="00793E9A" w:rsidRPr="00793E9A" w:rsidTr="00F94F8D">
        <w:trPr>
          <w:trHeight w:val="425"/>
        </w:trPr>
        <w:tc>
          <w:tcPr>
            <w:tcW w:w="1985" w:type="dxa"/>
            <w:tcBorders>
              <w:top w:val="nil"/>
              <w:left w:val="nil"/>
              <w:bottom w:val="nil"/>
            </w:tcBorders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Card no:</w:t>
            </w: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434826" w:rsidRPr="00793E9A" w:rsidRDefault="00434826" w:rsidP="008515A3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413"/>
        <w:gridCol w:w="425"/>
        <w:gridCol w:w="425"/>
        <w:gridCol w:w="284"/>
        <w:gridCol w:w="425"/>
        <w:gridCol w:w="425"/>
        <w:gridCol w:w="2552"/>
        <w:gridCol w:w="1701"/>
        <w:gridCol w:w="425"/>
        <w:gridCol w:w="425"/>
        <w:gridCol w:w="284"/>
        <w:gridCol w:w="425"/>
        <w:gridCol w:w="425"/>
      </w:tblGrid>
      <w:tr w:rsidR="00793E9A" w:rsidRPr="00793E9A" w:rsidTr="00F94F8D">
        <w:trPr>
          <w:trHeight w:val="425"/>
        </w:trPr>
        <w:tc>
          <w:tcPr>
            <w:tcW w:w="1413" w:type="dxa"/>
            <w:tcBorders>
              <w:top w:val="nil"/>
              <w:left w:val="nil"/>
              <w:bottom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Expiry date:</w:t>
            </w: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/</w:t>
            </w: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Valid From:</w:t>
            </w: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/</w:t>
            </w: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462DC8" w:rsidRPr="00793E9A" w:rsidRDefault="00462DC8" w:rsidP="008515A3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2410"/>
        <w:gridCol w:w="425"/>
        <w:gridCol w:w="426"/>
        <w:gridCol w:w="425"/>
        <w:gridCol w:w="2268"/>
        <w:gridCol w:w="2835"/>
        <w:gridCol w:w="425"/>
        <w:gridCol w:w="425"/>
      </w:tblGrid>
      <w:tr w:rsidR="002A4AA4" w:rsidRPr="00793E9A" w:rsidTr="00F94F8D">
        <w:trPr>
          <w:trHeight w:val="425"/>
        </w:trPr>
        <w:tc>
          <w:tcPr>
            <w:tcW w:w="2410" w:type="dxa"/>
            <w:tcBorders>
              <w:top w:val="nil"/>
              <w:left w:val="nil"/>
              <w:bottom w:val="nil"/>
            </w:tcBorders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3 digit security number:</w:t>
            </w:r>
          </w:p>
        </w:tc>
        <w:tc>
          <w:tcPr>
            <w:tcW w:w="425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Issue no. (Switch only):</w:t>
            </w:r>
          </w:p>
        </w:tc>
        <w:tc>
          <w:tcPr>
            <w:tcW w:w="425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160DBB" w:rsidRDefault="00160DBB" w:rsidP="008515A3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3254"/>
      </w:tblGrid>
      <w:tr w:rsidR="0082606B" w:rsidRPr="001654F9" w:rsidTr="003003B7">
        <w:trPr>
          <w:trHeight w:val="425"/>
        </w:trPr>
        <w:tc>
          <w:tcPr>
            <w:tcW w:w="6374" w:type="dxa"/>
          </w:tcPr>
          <w:p w:rsidR="0082606B" w:rsidRPr="001654F9" w:rsidRDefault="0082606B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Signature:</w:t>
            </w:r>
          </w:p>
          <w:p w:rsidR="0082606B" w:rsidRDefault="0082606B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  <w:p w:rsidR="001469C0" w:rsidRPr="001654F9" w:rsidRDefault="001469C0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3254" w:type="dxa"/>
          </w:tcPr>
          <w:p w:rsidR="0082606B" w:rsidRPr="001654F9" w:rsidRDefault="0082606B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Date:</w:t>
            </w:r>
          </w:p>
        </w:tc>
      </w:tr>
    </w:tbl>
    <w:p w:rsidR="00793E9A" w:rsidRDefault="00793E9A" w:rsidP="008515A3">
      <w:pPr>
        <w:rPr>
          <w:rFonts w:cs="Arial"/>
          <w:color w:val="595959"/>
          <w:sz w:val="20"/>
          <w:szCs w:val="20"/>
        </w:rPr>
      </w:pPr>
    </w:p>
    <w:p w:rsidR="008400EB" w:rsidRPr="00E22242" w:rsidRDefault="008400EB" w:rsidP="008400EB">
      <w:pPr>
        <w:jc w:val="center"/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Thank you for your support.</w:t>
      </w:r>
    </w:p>
    <w:sectPr w:rsidR="008400EB" w:rsidRPr="00E22242" w:rsidSect="008400EB">
      <w:footerReference w:type="default" r:id="rId9"/>
      <w:footerReference w:type="first" r:id="rId10"/>
      <w:pgSz w:w="11906" w:h="16838" w:code="9"/>
      <w:pgMar w:top="851" w:right="1134" w:bottom="851" w:left="1134" w:header="567" w:footer="454" w:gutter="0"/>
      <w:pgBorders w:offsetFrom="page">
        <w:top w:val="single" w:sz="4" w:space="24" w:color="0E1C3F"/>
        <w:left w:val="single" w:sz="4" w:space="24" w:color="0E1C3F"/>
        <w:bottom w:val="single" w:sz="4" w:space="24" w:color="0E1C3F"/>
        <w:right w:val="single" w:sz="4" w:space="24" w:color="0E1C3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BEE" w:rsidRDefault="003A3BEE" w:rsidP="003A3BEE">
      <w:r>
        <w:separator/>
      </w:r>
    </w:p>
  </w:endnote>
  <w:endnote w:type="continuationSeparator" w:id="0">
    <w:p w:rsidR="003A3BEE" w:rsidRDefault="003A3BEE" w:rsidP="003A3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5A0" w:rsidRPr="00DD49F7" w:rsidRDefault="009B35A0" w:rsidP="009B35A0">
    <w:pPr>
      <w:jc w:val="center"/>
      <w:rPr>
        <w:rFonts w:cs="Arial"/>
        <w:color w:val="595959"/>
        <w:sz w:val="20"/>
        <w:szCs w:val="20"/>
      </w:rPr>
    </w:pPr>
    <w:r w:rsidRPr="00DD49F7">
      <w:rPr>
        <w:rFonts w:ascii="Arial Narrow" w:hAnsi="Arial Narrow" w:cs="Arial"/>
        <w:color w:val="595959"/>
        <w:sz w:val="18"/>
        <w:szCs w:val="18"/>
      </w:rPr>
      <w:t>Registered Charity Number: 1070969</w:t>
    </w:r>
  </w:p>
  <w:p w:rsidR="00DD49F7" w:rsidRPr="009B35A0" w:rsidRDefault="009B35A0" w:rsidP="009B35A0">
    <w:pPr>
      <w:jc w:val="center"/>
      <w:rPr>
        <w:rFonts w:ascii="Arial Narrow" w:hAnsi="Arial Narrow" w:cs="Arial"/>
        <w:color w:val="595959"/>
        <w:sz w:val="20"/>
        <w:szCs w:val="20"/>
      </w:rPr>
    </w:pPr>
    <w:r w:rsidRPr="00DD49F7">
      <w:rPr>
        <w:rFonts w:ascii="Arial Narrow" w:hAnsi="Arial Narrow" w:cs="Arial"/>
        <w:color w:val="595959"/>
        <w:sz w:val="20"/>
        <w:szCs w:val="20"/>
      </w:rPr>
      <w:t xml:space="preserve">Development Office, Truro School, </w:t>
    </w:r>
    <w:proofErr w:type="spellStart"/>
    <w:r w:rsidRPr="00DD49F7">
      <w:rPr>
        <w:rFonts w:ascii="Arial Narrow" w:hAnsi="Arial Narrow" w:cs="Arial"/>
        <w:color w:val="595959"/>
        <w:sz w:val="20"/>
        <w:szCs w:val="20"/>
      </w:rPr>
      <w:t>Trennick</w:t>
    </w:r>
    <w:proofErr w:type="spellEnd"/>
    <w:r w:rsidRPr="00DD49F7">
      <w:rPr>
        <w:rFonts w:ascii="Arial Narrow" w:hAnsi="Arial Narrow" w:cs="Arial"/>
        <w:color w:val="595959"/>
        <w:sz w:val="20"/>
        <w:szCs w:val="20"/>
      </w:rPr>
      <w:t xml:space="preserve"> Lane, Truro. TR1 1TH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BA0" w:rsidRDefault="00E70BA0" w:rsidP="00E70BA0">
    <w:pPr>
      <w:jc w:val="center"/>
      <w:rPr>
        <w:rFonts w:ascii="Arial Narrow" w:hAnsi="Arial Narrow" w:cs="Arial"/>
        <w:color w:val="0E1C3F"/>
        <w:sz w:val="18"/>
        <w:szCs w:val="18"/>
      </w:rPr>
    </w:pPr>
  </w:p>
  <w:p w:rsidR="00E70BA0" w:rsidRPr="00DD49F7" w:rsidRDefault="00E70BA0" w:rsidP="00E70BA0">
    <w:pPr>
      <w:jc w:val="center"/>
      <w:rPr>
        <w:rFonts w:cs="Arial"/>
        <w:color w:val="595959"/>
        <w:sz w:val="20"/>
        <w:szCs w:val="20"/>
      </w:rPr>
    </w:pPr>
    <w:r w:rsidRPr="00DD49F7">
      <w:rPr>
        <w:rFonts w:ascii="Arial Narrow" w:hAnsi="Arial Narrow" w:cs="Arial"/>
        <w:color w:val="595959"/>
        <w:sz w:val="18"/>
        <w:szCs w:val="18"/>
      </w:rPr>
      <w:t>Registered Charity Number: 1070969</w:t>
    </w:r>
  </w:p>
  <w:p w:rsidR="003A3BEE" w:rsidRPr="00DD49F7" w:rsidRDefault="00E70BA0" w:rsidP="00E70BA0">
    <w:pPr>
      <w:jc w:val="center"/>
      <w:rPr>
        <w:rFonts w:ascii="Arial Narrow" w:hAnsi="Arial Narrow" w:cs="Arial"/>
        <w:color w:val="595959"/>
        <w:sz w:val="20"/>
        <w:szCs w:val="20"/>
      </w:rPr>
    </w:pPr>
    <w:r w:rsidRPr="00DD49F7">
      <w:rPr>
        <w:rFonts w:ascii="Arial Narrow" w:hAnsi="Arial Narrow" w:cs="Arial"/>
        <w:color w:val="595959"/>
        <w:sz w:val="20"/>
        <w:szCs w:val="20"/>
      </w:rPr>
      <w:t xml:space="preserve">Development Office, Truro School, </w:t>
    </w:r>
    <w:proofErr w:type="spellStart"/>
    <w:r w:rsidRPr="00DD49F7">
      <w:rPr>
        <w:rFonts w:ascii="Arial Narrow" w:hAnsi="Arial Narrow" w:cs="Arial"/>
        <w:color w:val="595959"/>
        <w:sz w:val="20"/>
        <w:szCs w:val="20"/>
      </w:rPr>
      <w:t>Trennick</w:t>
    </w:r>
    <w:proofErr w:type="spellEnd"/>
    <w:r w:rsidRPr="00DD49F7">
      <w:rPr>
        <w:rFonts w:ascii="Arial Narrow" w:hAnsi="Arial Narrow" w:cs="Arial"/>
        <w:color w:val="595959"/>
        <w:sz w:val="20"/>
        <w:szCs w:val="20"/>
      </w:rPr>
      <w:t xml:space="preserve"> Lane, Truro. TR1 1TH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BEE" w:rsidRDefault="003A3BEE" w:rsidP="003A3BEE">
      <w:r>
        <w:separator/>
      </w:r>
    </w:p>
  </w:footnote>
  <w:footnote w:type="continuationSeparator" w:id="0">
    <w:p w:rsidR="003A3BEE" w:rsidRDefault="003A3BEE" w:rsidP="003A3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320F8"/>
    <w:multiLevelType w:val="hybridMultilevel"/>
    <w:tmpl w:val="74B02074"/>
    <w:lvl w:ilvl="0" w:tplc="3D6A68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90F99"/>
    <w:multiLevelType w:val="hybridMultilevel"/>
    <w:tmpl w:val="02CEDC1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55E53"/>
    <w:multiLevelType w:val="hybridMultilevel"/>
    <w:tmpl w:val="CE32E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92"/>
    <w:rsid w:val="00006C73"/>
    <w:rsid w:val="00032F2D"/>
    <w:rsid w:val="00064E8D"/>
    <w:rsid w:val="00070D3D"/>
    <w:rsid w:val="000A268D"/>
    <w:rsid w:val="000C78E6"/>
    <w:rsid w:val="000E58D0"/>
    <w:rsid w:val="001469C0"/>
    <w:rsid w:val="00160DBB"/>
    <w:rsid w:val="001654F9"/>
    <w:rsid w:val="001F6EEE"/>
    <w:rsid w:val="00244A02"/>
    <w:rsid w:val="002A4AA4"/>
    <w:rsid w:val="002D0F6F"/>
    <w:rsid w:val="002F4492"/>
    <w:rsid w:val="00314AF8"/>
    <w:rsid w:val="00334638"/>
    <w:rsid w:val="003A3BEE"/>
    <w:rsid w:val="003C41DD"/>
    <w:rsid w:val="00400BFF"/>
    <w:rsid w:val="00417023"/>
    <w:rsid w:val="00434826"/>
    <w:rsid w:val="00462DC8"/>
    <w:rsid w:val="004A7E74"/>
    <w:rsid w:val="004F7EF5"/>
    <w:rsid w:val="00507B28"/>
    <w:rsid w:val="00511D99"/>
    <w:rsid w:val="00516C8C"/>
    <w:rsid w:val="005B31AC"/>
    <w:rsid w:val="005C65BE"/>
    <w:rsid w:val="005E7218"/>
    <w:rsid w:val="00616098"/>
    <w:rsid w:val="00630664"/>
    <w:rsid w:val="00653A1F"/>
    <w:rsid w:val="00786821"/>
    <w:rsid w:val="00793E9A"/>
    <w:rsid w:val="007947FD"/>
    <w:rsid w:val="007E5D1D"/>
    <w:rsid w:val="00802648"/>
    <w:rsid w:val="0082606B"/>
    <w:rsid w:val="008400EB"/>
    <w:rsid w:val="00846159"/>
    <w:rsid w:val="008515A3"/>
    <w:rsid w:val="008A1F9F"/>
    <w:rsid w:val="008E6C0F"/>
    <w:rsid w:val="00904A48"/>
    <w:rsid w:val="00934F42"/>
    <w:rsid w:val="0094279E"/>
    <w:rsid w:val="00942926"/>
    <w:rsid w:val="009439DF"/>
    <w:rsid w:val="00977546"/>
    <w:rsid w:val="009B35A0"/>
    <w:rsid w:val="009C71F3"/>
    <w:rsid w:val="00A13369"/>
    <w:rsid w:val="00A54625"/>
    <w:rsid w:val="00AB2178"/>
    <w:rsid w:val="00AB53B1"/>
    <w:rsid w:val="00AB5DA6"/>
    <w:rsid w:val="00AF4E70"/>
    <w:rsid w:val="00BA08AE"/>
    <w:rsid w:val="00BA7BBE"/>
    <w:rsid w:val="00BC25E2"/>
    <w:rsid w:val="00BE1A87"/>
    <w:rsid w:val="00BF4A7C"/>
    <w:rsid w:val="00C20856"/>
    <w:rsid w:val="00C34CB2"/>
    <w:rsid w:val="00C66184"/>
    <w:rsid w:val="00CA55D7"/>
    <w:rsid w:val="00CC23D8"/>
    <w:rsid w:val="00CE79F7"/>
    <w:rsid w:val="00CF61F1"/>
    <w:rsid w:val="00D5316D"/>
    <w:rsid w:val="00D55898"/>
    <w:rsid w:val="00D5697C"/>
    <w:rsid w:val="00DD49F7"/>
    <w:rsid w:val="00E179DC"/>
    <w:rsid w:val="00E22242"/>
    <w:rsid w:val="00E70BA0"/>
    <w:rsid w:val="00E76164"/>
    <w:rsid w:val="00E845FD"/>
    <w:rsid w:val="00E94E0E"/>
    <w:rsid w:val="00EC09CB"/>
    <w:rsid w:val="00F4097D"/>
    <w:rsid w:val="00F56E16"/>
    <w:rsid w:val="00F94F8D"/>
    <w:rsid w:val="00FB58DB"/>
    <w:rsid w:val="00FC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58B5D250-A88B-413B-85E6-FD4BA0A3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4492"/>
    <w:rPr>
      <w:color w:val="D0A4CC" w:themeColor="hyperlink"/>
      <w:u w:val="single"/>
    </w:rPr>
  </w:style>
  <w:style w:type="table" w:styleId="TableGrid">
    <w:name w:val="Table Grid"/>
    <w:basedOn w:val="TableNormal"/>
    <w:uiPriority w:val="39"/>
    <w:rsid w:val="00516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4E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3B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BEE"/>
  </w:style>
  <w:style w:type="paragraph" w:styleId="Footer">
    <w:name w:val="footer"/>
    <w:basedOn w:val="Normal"/>
    <w:link w:val="FooterChar"/>
    <w:uiPriority w:val="99"/>
    <w:unhideWhenUsed/>
    <w:rsid w:val="003A3B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BEE"/>
  </w:style>
  <w:style w:type="paragraph" w:styleId="BalloonText">
    <w:name w:val="Balloon Text"/>
    <w:basedOn w:val="Normal"/>
    <w:link w:val="BalloonTextChar"/>
    <w:uiPriority w:val="99"/>
    <w:semiHidden/>
    <w:unhideWhenUsed/>
    <w:rsid w:val="00A133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3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Truro Schoo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F3C92"/>
      </a:accent1>
      <a:accent2>
        <a:srgbClr val="FFF200"/>
      </a:accent2>
      <a:accent3>
        <a:srgbClr val="D31243"/>
      </a:accent3>
      <a:accent4>
        <a:srgbClr val="0E1C3F"/>
      </a:accent4>
      <a:accent5>
        <a:srgbClr val="53ACE0"/>
      </a:accent5>
      <a:accent6>
        <a:srgbClr val="8AD0C5"/>
      </a:accent6>
      <a:hlink>
        <a:srgbClr val="D0A4C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AF144118</Template>
  <TotalTime>101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Berridge</dc:creator>
  <cp:keywords/>
  <dc:description/>
  <cp:lastModifiedBy>Nicky Berridge</cp:lastModifiedBy>
  <cp:revision>28</cp:revision>
  <cp:lastPrinted>2017-05-12T12:20:00Z</cp:lastPrinted>
  <dcterms:created xsi:type="dcterms:W3CDTF">2017-03-28T11:32:00Z</dcterms:created>
  <dcterms:modified xsi:type="dcterms:W3CDTF">2017-05-12T12:20:00Z</dcterms:modified>
</cp:coreProperties>
</file>